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7" w:rightFromText="187" w:vertAnchor="page" w:tblpY="937"/>
        <w:tblOverlap w:val="never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470"/>
      </w:tblGrid>
      <w:tr w:rsidR="001B2ABD" w14:paraId="0DE7CCED" w14:textId="77777777" w:rsidTr="004E0008">
        <w:trPr>
          <w:trHeight w:val="20"/>
        </w:trPr>
        <w:tc>
          <w:tcPr>
            <w:tcW w:w="3600" w:type="dxa"/>
            <w:vAlign w:val="center"/>
          </w:tcPr>
          <w:p w14:paraId="4B836924" w14:textId="77777777" w:rsidR="001B2ABD" w:rsidRDefault="001B2ABD" w:rsidP="0074354C">
            <w:pPr>
              <w:tabs>
                <w:tab w:val="left" w:pos="990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F3061EF" wp14:editId="23664510">
                      <wp:extent cx="2122805" cy="2122805"/>
                      <wp:effectExtent l="19050" t="19050" r="29845" b="29845"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2805" cy="2122805"/>
                              </a:xfrm>
                              <a:prstGeom prst="ellipse">
                                <a:avLst/>
                              </a:prstGeom>
                              <a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 l="449" t="-5001" r="-449" b="-28333"/>
                                </a:stretch>
                              </a:blipFill>
                              <a:ln w="635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A1DC4BC" id="Oval 2" o:spid="_x0000_s1026" style="width:167.15pt;height:16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" strokecolor="#94b6d2 [3204]" strokeweight="5pt">
                      <v:fill r:id="rId8" o:title="" recolor="t" rotate="t" type="frame"/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720" w:type="dxa"/>
            <w:vAlign w:val="center"/>
          </w:tcPr>
          <w:p w14:paraId="0B6577C7" w14:textId="77777777" w:rsidR="001B2ABD" w:rsidRDefault="001B2ABD" w:rsidP="0074354C">
            <w:pPr>
              <w:tabs>
                <w:tab w:val="left" w:pos="990"/>
              </w:tabs>
            </w:pPr>
          </w:p>
        </w:tc>
        <w:tc>
          <w:tcPr>
            <w:tcW w:w="6470" w:type="dxa"/>
            <w:vAlign w:val="bottom"/>
          </w:tcPr>
          <w:p w14:paraId="4EB0BDC5" w14:textId="533A729F" w:rsidR="001B2ABD" w:rsidRDefault="00D755D9" w:rsidP="0074354C">
            <w:pPr>
              <w:pStyle w:val="Title"/>
            </w:pPr>
            <w:r>
              <w:t>Al</w:t>
            </w:r>
            <w:r w:rsidR="00BB6645">
              <w:t xml:space="preserve"> </w:t>
            </w:r>
            <w:r>
              <w:t>Dugan</w:t>
            </w:r>
          </w:p>
          <w:p w14:paraId="74A2B297" w14:textId="77777777" w:rsidR="001B2ABD" w:rsidRDefault="00EF39D4" w:rsidP="0074354C">
            <w:pPr>
              <w:pStyle w:val="Subtitle"/>
              <w:rPr>
                <w:spacing w:val="0"/>
                <w:w w:val="100"/>
                <w:sz w:val="30"/>
                <w:szCs w:val="30"/>
              </w:rPr>
            </w:pPr>
            <w:r w:rsidRPr="001849DC">
              <w:rPr>
                <w:spacing w:val="1"/>
                <w:w w:val="36"/>
                <w:sz w:val="30"/>
                <w:szCs w:val="30"/>
              </w:rPr>
              <w:t>Digital Analytics Consultant &amp; Develope</w:t>
            </w:r>
            <w:r w:rsidRPr="001849DC">
              <w:rPr>
                <w:spacing w:val="35"/>
                <w:w w:val="36"/>
                <w:sz w:val="30"/>
                <w:szCs w:val="30"/>
              </w:rPr>
              <w:t>r</w:t>
            </w:r>
          </w:p>
          <w:p w14:paraId="6D6D1C69" w14:textId="2E54226B" w:rsidR="00BB6645" w:rsidRPr="00BB6645" w:rsidRDefault="00BB6645" w:rsidP="0074354C"/>
        </w:tc>
      </w:tr>
      <w:tr w:rsidR="001B2ABD" w14:paraId="75D71947" w14:textId="77777777" w:rsidTr="004E0008">
        <w:tc>
          <w:tcPr>
            <w:tcW w:w="3600" w:type="dxa"/>
          </w:tcPr>
          <w:sdt>
            <w:sdtPr>
              <w:id w:val="-1711873194"/>
              <w:placeholder>
                <w:docPart w:val="76A61BB43481459A915338B680B9B6C3"/>
              </w:placeholder>
              <w:temporary/>
              <w:showingPlcHdr/>
              <w15:appearance w15:val="hidden"/>
            </w:sdtPr>
            <w:sdtContent>
              <w:p w14:paraId="10AD5F6A" w14:textId="77777777" w:rsidR="001B2ABD" w:rsidRDefault="00036450" w:rsidP="0074354C">
                <w:pPr>
                  <w:pStyle w:val="Heading3"/>
                </w:pPr>
                <w:r w:rsidRPr="00D5459D">
                  <w:t>Profile</w:t>
                </w:r>
              </w:p>
            </w:sdtContent>
          </w:sdt>
          <w:p w14:paraId="413B3959" w14:textId="5647A565" w:rsidR="002F5E5E" w:rsidRDefault="00523803" w:rsidP="0074354C">
            <w:r w:rsidRPr="00523803">
              <w:t>Independent contractor with 20+ years</w:t>
            </w:r>
            <w:r w:rsidR="00590B68">
              <w:t xml:space="preserve"> of</w:t>
            </w:r>
            <w:r w:rsidRPr="00523803">
              <w:t xml:space="preserve"> experience </w:t>
            </w:r>
            <w:r w:rsidR="00BB6645">
              <w:t xml:space="preserve">in </w:t>
            </w:r>
            <w:r w:rsidRPr="00523803">
              <w:t>all things analytics including web and app analytics implementations</w:t>
            </w:r>
            <w:r w:rsidR="00CE46F5">
              <w:t xml:space="preserve"> (</w:t>
            </w:r>
            <w:r w:rsidR="00867AF0">
              <w:t>client-side, server-side, and hybrid)</w:t>
            </w:r>
            <w:r w:rsidRPr="00523803">
              <w:t>, development, advanced analysis, tag management</w:t>
            </w:r>
            <w:r w:rsidR="00867860">
              <w:t xml:space="preserve">, and </w:t>
            </w:r>
            <w:r w:rsidR="00BD5D4C">
              <w:t xml:space="preserve">integrations with </w:t>
            </w:r>
            <w:r w:rsidR="00867860">
              <w:t>various MarTech stacks</w:t>
            </w:r>
            <w:r w:rsidR="00017414">
              <w:t xml:space="preserve"> (Adobe</w:t>
            </w:r>
            <w:r w:rsidR="00D43148">
              <w:t xml:space="preserve"> Experience Cloud</w:t>
            </w:r>
            <w:r w:rsidR="00223B67">
              <w:t>, Hubspot, Google Marketing Platform, etc.)</w:t>
            </w:r>
          </w:p>
          <w:p w14:paraId="4B2F5E7B" w14:textId="77777777" w:rsidR="002F5E5E" w:rsidRDefault="002F5E5E" w:rsidP="0074354C"/>
          <w:p w14:paraId="159A9B04" w14:textId="10925C44" w:rsidR="00036450" w:rsidRDefault="00523803" w:rsidP="0074354C">
            <w:r w:rsidRPr="00523803">
              <w:t>Well-seasoned professional on many platforms but primarily focused on implementation and development work with Adobe Analytics / Customer Journey Analytics and Google Analytics</w:t>
            </w:r>
            <w:r w:rsidR="00F76F05">
              <w:t xml:space="preserve"> through t</w:t>
            </w:r>
            <w:r w:rsidRPr="00523803">
              <w:t xml:space="preserve">ag management </w:t>
            </w:r>
            <w:r w:rsidR="00054F44">
              <w:t>systems</w:t>
            </w:r>
            <w:r w:rsidRPr="00523803">
              <w:t xml:space="preserve"> Adobe Data Collection (formerly Launch) and Google Tag Manager (GTM)</w:t>
            </w:r>
            <w:r w:rsidR="00F10BFB">
              <w:t xml:space="preserve">. All solutions are </w:t>
            </w:r>
            <w:r w:rsidR="00674865">
              <w:t>tailored</w:t>
            </w:r>
            <w:r w:rsidR="00F10BFB">
              <w:t xml:space="preserve"> for individual business needs</w:t>
            </w:r>
            <w:r w:rsidR="00121EB9">
              <w:t xml:space="preserve"> including </w:t>
            </w:r>
            <w:r w:rsidR="00A504DF">
              <w:t>data layer optimization, XDM s</w:t>
            </w:r>
            <w:r w:rsidR="00E06253">
              <w:t xml:space="preserve">chema </w:t>
            </w:r>
            <w:r w:rsidR="00E4217C">
              <w:t>creation and mana</w:t>
            </w:r>
            <w:r w:rsidR="00B53FA1">
              <w:t xml:space="preserve">gement, custom </w:t>
            </w:r>
            <w:r w:rsidR="00F42244">
              <w:t>JavaScript solutions</w:t>
            </w:r>
            <w:r w:rsidR="00B53FA1">
              <w:t xml:space="preserve">, </w:t>
            </w:r>
            <w:r w:rsidR="001849DC">
              <w:t xml:space="preserve">consent integration, </w:t>
            </w:r>
            <w:r w:rsidR="00B53FA1">
              <w:t>etc.</w:t>
            </w:r>
          </w:p>
          <w:p w14:paraId="5BE54074" w14:textId="77777777" w:rsidR="00486DA2" w:rsidRDefault="00486DA2" w:rsidP="0074354C"/>
          <w:sdt>
            <w:sdtPr>
              <w:id w:val="-1954003311"/>
              <w:placeholder>
                <w:docPart w:val="E7EC6B7A019E42399722653252ED40B6"/>
              </w:placeholder>
              <w:temporary/>
              <w:showingPlcHdr/>
              <w15:appearance w15:val="hidden"/>
            </w:sdtPr>
            <w:sdtContent>
              <w:p w14:paraId="6739934F" w14:textId="77777777" w:rsidR="00036450" w:rsidRPr="00CB0055" w:rsidRDefault="00CB0055" w:rsidP="0074354C">
                <w:pPr>
                  <w:pStyle w:val="Heading3"/>
                </w:pPr>
                <w:r w:rsidRPr="00CB0055">
                  <w:t>Contact</w:t>
                </w:r>
              </w:p>
            </w:sdtContent>
          </w:sdt>
          <w:sdt>
            <w:sdtPr>
              <w:id w:val="1111563247"/>
              <w:placeholder>
                <w:docPart w:val="EA25D61479F141DA848341D1D091BEBF"/>
              </w:placeholder>
              <w:temporary/>
              <w:showingPlcHdr/>
              <w15:appearance w15:val="hidden"/>
            </w:sdtPr>
            <w:sdtContent>
              <w:p w14:paraId="26D53A02" w14:textId="77777777" w:rsidR="004D3011" w:rsidRDefault="004D3011" w:rsidP="0074354C">
                <w:r w:rsidRPr="004D3011">
                  <w:t>PHONE:</w:t>
                </w:r>
              </w:p>
            </w:sdtContent>
          </w:sdt>
          <w:p w14:paraId="20080A1A" w14:textId="0EB354F2" w:rsidR="004D3011" w:rsidRDefault="00F84776" w:rsidP="0074354C">
            <w:r>
              <w:t>(603) 852-2532</w:t>
            </w:r>
            <w:r w:rsidR="00174D71">
              <w:t xml:space="preserve"> </w:t>
            </w:r>
          </w:p>
          <w:p w14:paraId="6F7850B9" w14:textId="77777777" w:rsidR="004D3011" w:rsidRDefault="004D3011" w:rsidP="0074354C"/>
          <w:sdt>
            <w:sdtPr>
              <w:id w:val="-240260293"/>
              <w:placeholder>
                <w:docPart w:val="56010154B9E94DFEB0D6BF9B02799CEA"/>
              </w:placeholder>
              <w:temporary/>
              <w:showingPlcHdr/>
              <w15:appearance w15:val="hidden"/>
            </w:sdtPr>
            <w:sdtContent>
              <w:p w14:paraId="75BDBBC5" w14:textId="77777777" w:rsidR="004D3011" w:rsidRDefault="004D3011" w:rsidP="0074354C">
                <w:r w:rsidRPr="004D3011">
                  <w:t>EMAIL:</w:t>
                </w:r>
              </w:p>
            </w:sdtContent>
          </w:sdt>
          <w:p w14:paraId="5B804716" w14:textId="62850026" w:rsidR="00174D71" w:rsidRDefault="00F16543" w:rsidP="0074354C">
            <w:hyperlink r:id="rId9" w:history="1">
              <w:r w:rsidRPr="004E3AE2">
                <w:rPr>
                  <w:rStyle w:val="Hyperlink"/>
                </w:rPr>
                <w:t>al.dugan@dugananalytics.com</w:t>
              </w:r>
            </w:hyperlink>
          </w:p>
          <w:p w14:paraId="6333FEEA" w14:textId="77777777" w:rsidR="00174D71" w:rsidRPr="004D3011" w:rsidRDefault="00174D71" w:rsidP="0074354C"/>
          <w:p w14:paraId="5CC754BC" w14:textId="77777777" w:rsidR="00174D71" w:rsidRDefault="00174D71" w:rsidP="0074354C">
            <w:r>
              <w:t>LINKEDIN:</w:t>
            </w:r>
          </w:p>
          <w:p w14:paraId="660AA88E" w14:textId="77777777" w:rsidR="00174D71" w:rsidRDefault="00174D71" w:rsidP="0074354C">
            <w:hyperlink r:id="rId10" w:history="1">
              <w:r w:rsidRPr="00F000C6">
                <w:rPr>
                  <w:rStyle w:val="Hyperlink"/>
                </w:rPr>
                <w:t>www.linkedin.com/in/aldugan</w:t>
              </w:r>
            </w:hyperlink>
          </w:p>
          <w:p w14:paraId="0AD96A6F" w14:textId="41F13DE1" w:rsidR="00036450" w:rsidRDefault="00036450" w:rsidP="0074354C"/>
          <w:p w14:paraId="58F0087B" w14:textId="77777777" w:rsidR="00D03FBC" w:rsidRPr="00E4381A" w:rsidRDefault="00D03FBC" w:rsidP="0074354C">
            <w:pPr>
              <w:rPr>
                <w:rStyle w:val="Hyperlink"/>
              </w:rPr>
            </w:pPr>
          </w:p>
          <w:p w14:paraId="33424DAB" w14:textId="70D0620A" w:rsidR="004E0008" w:rsidRPr="00CB0055" w:rsidRDefault="004E0008" w:rsidP="004E0008">
            <w:pPr>
              <w:pStyle w:val="Heading3"/>
            </w:pPr>
            <w:r>
              <w:t>CERTIFICATIONS</w:t>
            </w:r>
          </w:p>
          <w:p w14:paraId="0950ED30" w14:textId="1C39144A" w:rsidR="004E0008" w:rsidRDefault="004E0008" w:rsidP="004E0008">
            <w:hyperlink r:id="rId11" w:anchor="acc.as2odQuv" w:history="1">
              <w:r w:rsidRPr="00B64C7E">
                <w:rPr>
                  <w:rStyle w:val="Hyperlink"/>
                </w:rPr>
                <w:t>Google Analytics</w:t>
              </w:r>
            </w:hyperlink>
            <w:r w:rsidR="00B64C7E">
              <w:br/>
            </w:r>
            <w:r w:rsidR="00B64C7E">
              <w:br/>
            </w:r>
            <w:hyperlink r:id="rId12" w:history="1">
              <w:r w:rsidR="00B64C7E" w:rsidRPr="0074276B">
                <w:rPr>
                  <w:rStyle w:val="Hyperlink"/>
                </w:rPr>
                <w:t>Stape Server-side Tagging</w:t>
              </w:r>
            </w:hyperlink>
          </w:p>
          <w:p w14:paraId="7CD76188" w14:textId="6177DA72" w:rsidR="004D3011" w:rsidRPr="004D3011" w:rsidRDefault="004D3011" w:rsidP="0074354C">
            <w:pPr>
              <w:pStyle w:val="Heading3"/>
            </w:pPr>
          </w:p>
        </w:tc>
        <w:tc>
          <w:tcPr>
            <w:tcW w:w="720" w:type="dxa"/>
          </w:tcPr>
          <w:p w14:paraId="6DC596F7" w14:textId="77777777" w:rsidR="001B2ABD" w:rsidRDefault="001B2ABD" w:rsidP="0074354C">
            <w:pPr>
              <w:tabs>
                <w:tab w:val="left" w:pos="990"/>
              </w:tabs>
            </w:pPr>
          </w:p>
        </w:tc>
        <w:tc>
          <w:tcPr>
            <w:tcW w:w="6470" w:type="dxa"/>
          </w:tcPr>
          <w:sdt>
            <w:sdtPr>
              <w:rPr>
                <w:color w:val="B85A22" w:themeColor="accent2" w:themeShade="BF"/>
                <w:u w:val="single"/>
              </w:rPr>
              <w:id w:val="1669594239"/>
              <w:placeholder>
                <w:docPart w:val="FE83279E986B4B1AA12EC4BBAC1E5043"/>
              </w:placeholder>
              <w:temporary/>
              <w:showingPlcHdr/>
              <w15:appearance w15:val="hidden"/>
            </w:sdtPr>
            <w:sdtEndPr>
              <w:rPr>
                <w:color w:val="auto"/>
                <w:u w:val="none"/>
              </w:rPr>
            </w:sdtEndPr>
            <w:sdtContent>
              <w:p w14:paraId="4906076E" w14:textId="77777777" w:rsidR="00647EC8" w:rsidRDefault="00647EC8" w:rsidP="0074354C">
                <w:pPr>
                  <w:pStyle w:val="Heading2"/>
                </w:pPr>
                <w:r w:rsidRPr="00036450">
                  <w:rPr>
                    <w:rStyle w:val="Heading2Char"/>
                    <w:b/>
                    <w:bCs/>
                    <w:caps/>
                  </w:rPr>
                  <w:t>SKILLS</w:t>
                </w:r>
              </w:p>
            </w:sdtContent>
          </w:sdt>
          <w:p w14:paraId="0757EBE5" w14:textId="3047CD17" w:rsidR="00647EC8" w:rsidRDefault="00647EC8" w:rsidP="0074354C">
            <w:pPr>
              <w:pStyle w:val="ListParagraph"/>
              <w:numPr>
                <w:ilvl w:val="0"/>
                <w:numId w:val="1"/>
              </w:numPr>
            </w:pPr>
            <w:r>
              <w:t xml:space="preserve">Adobe </w:t>
            </w:r>
            <w:r w:rsidR="00DB0706">
              <w:t xml:space="preserve">Analytics &amp; </w:t>
            </w:r>
            <w:r>
              <w:t>Customer Journey Analytics</w:t>
            </w:r>
          </w:p>
          <w:p w14:paraId="4BE8195C" w14:textId="77777777" w:rsidR="00015B8B" w:rsidRDefault="009F1680" w:rsidP="00015B8B">
            <w:pPr>
              <w:pStyle w:val="ListParagraph"/>
              <w:numPr>
                <w:ilvl w:val="0"/>
                <w:numId w:val="1"/>
              </w:numPr>
            </w:pPr>
            <w:r>
              <w:t>Adobe Experience Platform (AEP)</w:t>
            </w:r>
          </w:p>
          <w:p w14:paraId="2414C942" w14:textId="1E85635A" w:rsidR="009F1680" w:rsidRDefault="00015B8B" w:rsidP="00015B8B">
            <w:pPr>
              <w:pStyle w:val="ListParagraph"/>
              <w:numPr>
                <w:ilvl w:val="0"/>
                <w:numId w:val="1"/>
              </w:numPr>
            </w:pPr>
            <w:r>
              <w:t>Adobe Data Collection Tags (Previously Launch)</w:t>
            </w:r>
          </w:p>
          <w:p w14:paraId="75739EA5" w14:textId="7577B9E0" w:rsidR="00647EC8" w:rsidRDefault="00647EC8" w:rsidP="00015B8B">
            <w:pPr>
              <w:pStyle w:val="ListParagraph"/>
              <w:numPr>
                <w:ilvl w:val="0"/>
                <w:numId w:val="1"/>
              </w:numPr>
            </w:pPr>
            <w:r>
              <w:t>Google Analytics</w:t>
            </w:r>
            <w:r w:rsidR="0097553B">
              <w:t xml:space="preserve"> 4 &amp; 360</w:t>
            </w:r>
            <w:r w:rsidR="006C327F">
              <w:t>,</w:t>
            </w:r>
            <w:r>
              <w:t xml:space="preserve"> Looker Studio</w:t>
            </w:r>
            <w:r w:rsidR="006C327F">
              <w:t>, BigQuery</w:t>
            </w:r>
          </w:p>
          <w:p w14:paraId="6F9A259C" w14:textId="77777777" w:rsidR="00647EC8" w:rsidRDefault="00647EC8" w:rsidP="0074354C">
            <w:pPr>
              <w:pStyle w:val="ListParagraph"/>
              <w:numPr>
                <w:ilvl w:val="0"/>
                <w:numId w:val="1"/>
              </w:numPr>
            </w:pPr>
            <w:r>
              <w:t>Google Tag Manager (GTM)</w:t>
            </w:r>
          </w:p>
          <w:p w14:paraId="7AF67EB6" w14:textId="77777777" w:rsidR="001120C2" w:rsidRDefault="00647EC8" w:rsidP="0074354C">
            <w:pPr>
              <w:pStyle w:val="ListParagraph"/>
              <w:numPr>
                <w:ilvl w:val="0"/>
                <w:numId w:val="1"/>
              </w:numPr>
            </w:pPr>
            <w:r>
              <w:t>JavaScript, PHP, JSON, JQuery, HTML/CSS</w:t>
            </w:r>
          </w:p>
          <w:p w14:paraId="28E7F4F1" w14:textId="1136F194" w:rsidR="008B25D6" w:rsidRDefault="001120C2" w:rsidP="0074354C">
            <w:pPr>
              <w:pStyle w:val="ListParagraph"/>
              <w:numPr>
                <w:ilvl w:val="0"/>
                <w:numId w:val="1"/>
              </w:numPr>
            </w:pPr>
            <w:r>
              <w:t xml:space="preserve">SEO, Paid Search, </w:t>
            </w:r>
            <w:r w:rsidR="00144359">
              <w:t>E-Mail, &amp; Affiliate Marketing</w:t>
            </w:r>
          </w:p>
          <w:p w14:paraId="179AED6F" w14:textId="1937E1ED" w:rsidR="0071594E" w:rsidRDefault="00675881" w:rsidP="0074354C">
            <w:pPr>
              <w:pStyle w:val="ListParagraph"/>
              <w:numPr>
                <w:ilvl w:val="0"/>
                <w:numId w:val="1"/>
              </w:numPr>
            </w:pPr>
            <w:r>
              <w:t>Conversion APIs (CAPI)</w:t>
            </w:r>
            <w:r w:rsidR="008B25D6">
              <w:t xml:space="preserve"> for Meta, LinkedIn, Pinterest</w:t>
            </w:r>
            <w:r w:rsidR="00841865">
              <w:t xml:space="preserve">, </w:t>
            </w:r>
            <w:r w:rsidR="004125D6">
              <w:t>Microsoft</w:t>
            </w:r>
            <w:r w:rsidR="00911EBF">
              <w:t xml:space="preserve">, Reddit, </w:t>
            </w:r>
            <w:r w:rsidR="000E4612">
              <w:t xml:space="preserve">Twitter / X, </w:t>
            </w:r>
            <w:r w:rsidR="006F4038">
              <w:t>etc</w:t>
            </w:r>
            <w:r w:rsidR="000E4612">
              <w:t>.</w:t>
            </w:r>
          </w:p>
          <w:p w14:paraId="07A1D3AD" w14:textId="27B56BA2" w:rsidR="00647EC8" w:rsidRDefault="002929F4" w:rsidP="0074354C">
            <w:pPr>
              <w:pStyle w:val="ListParagraph"/>
              <w:numPr>
                <w:ilvl w:val="0"/>
                <w:numId w:val="1"/>
              </w:numPr>
            </w:pPr>
            <w:r>
              <w:t xml:space="preserve">CCPA/CPRA/GDPR </w:t>
            </w:r>
            <w:r w:rsidR="0094774A">
              <w:t xml:space="preserve">Privacy </w:t>
            </w:r>
            <w:r>
              <w:t xml:space="preserve">Standards &amp; Best Practices w/ Specialty in </w:t>
            </w:r>
            <w:r w:rsidR="00841865">
              <w:t>OneTrust CMP</w:t>
            </w:r>
            <w:r w:rsidR="00647EC8">
              <w:br/>
            </w:r>
          </w:p>
          <w:p w14:paraId="503D659C" w14:textId="224AC196" w:rsidR="001B2ABD" w:rsidRDefault="00CF1496" w:rsidP="0074354C">
            <w:pPr>
              <w:pStyle w:val="Heading2"/>
            </w:pPr>
            <w:r>
              <w:t>Work experience</w:t>
            </w:r>
          </w:p>
          <w:p w14:paraId="5E6FF074" w14:textId="71DAC86D" w:rsidR="00036450" w:rsidRPr="00036450" w:rsidRDefault="00CF1496" w:rsidP="0074354C">
            <w:pPr>
              <w:pStyle w:val="Heading4"/>
            </w:pPr>
            <w:r>
              <w:t xml:space="preserve">Dugan Analytics, LLC </w:t>
            </w:r>
            <w:r w:rsidR="00260BC0">
              <w:t>– Digital Analytics Consultant &amp; Developer</w:t>
            </w:r>
          </w:p>
          <w:p w14:paraId="076889BB" w14:textId="07229C9D" w:rsidR="00036450" w:rsidRPr="00B359E4" w:rsidRDefault="00260BC0" w:rsidP="0074354C">
            <w:pPr>
              <w:pStyle w:val="Date"/>
            </w:pPr>
            <w:r>
              <w:t>April 2019</w:t>
            </w:r>
            <w:r w:rsidR="00036450" w:rsidRPr="00B359E4">
              <w:t xml:space="preserve"> - </w:t>
            </w:r>
            <w:r w:rsidR="00E138D0">
              <w:t>Present</w:t>
            </w:r>
          </w:p>
          <w:p w14:paraId="50787A83" w14:textId="61D1A4F8" w:rsidR="004D3011" w:rsidRDefault="005500D8" w:rsidP="0074354C">
            <w:r>
              <w:t>Self-employed contractor</w:t>
            </w:r>
            <w:r w:rsidR="000E4449">
              <w:t xml:space="preserve"> working with </w:t>
            </w:r>
            <w:r w:rsidR="00F504E3">
              <w:t xml:space="preserve">a variety of clients including </w:t>
            </w:r>
            <w:r w:rsidR="00EE50A8">
              <w:t xml:space="preserve">small businesses, marketing and tech agencies, </w:t>
            </w:r>
            <w:r w:rsidR="00106910">
              <w:t>and large corporations</w:t>
            </w:r>
            <w:r w:rsidR="00DF5B66">
              <w:t xml:space="preserve"> spanning </w:t>
            </w:r>
            <w:r w:rsidR="00E829F5">
              <w:t>healthcare, e-commerce, B2B,</w:t>
            </w:r>
            <w:r w:rsidR="00E91FD5">
              <w:t xml:space="preserve"> professional services, </w:t>
            </w:r>
            <w:r w:rsidR="00E829F5">
              <w:t>non-profits</w:t>
            </w:r>
            <w:r w:rsidR="00EF6919">
              <w:t>, and more</w:t>
            </w:r>
            <w:r w:rsidR="001C2E4F">
              <w:t xml:space="preserve"> while c</w:t>
            </w:r>
            <w:r w:rsidR="00155905">
              <w:t>onsistently</w:t>
            </w:r>
            <w:r w:rsidR="004F07C4">
              <w:t xml:space="preserve"> provid</w:t>
            </w:r>
            <w:r w:rsidR="00155905">
              <w:t xml:space="preserve">ing end-to-end digital analytics </w:t>
            </w:r>
            <w:r w:rsidR="00DC3FF1">
              <w:t>architecture &amp; data strategy.</w:t>
            </w:r>
            <w:r w:rsidR="00AC50F7">
              <w:t xml:space="preserve"> Some </w:t>
            </w:r>
            <w:r w:rsidR="00AF690B">
              <w:t xml:space="preserve">examples of typical </w:t>
            </w:r>
            <w:r w:rsidR="00E43227">
              <w:t>analytics implementation</w:t>
            </w:r>
            <w:r w:rsidR="0091109E">
              <w:t>, development, and ongoing analysis work include:</w:t>
            </w:r>
          </w:p>
          <w:p w14:paraId="59642693" w14:textId="645C07EE" w:rsidR="008D114C" w:rsidRDefault="007129AF" w:rsidP="008D114C">
            <w:pPr>
              <w:pStyle w:val="ListParagraph"/>
              <w:numPr>
                <w:ilvl w:val="0"/>
                <w:numId w:val="2"/>
              </w:numPr>
            </w:pPr>
            <w:r>
              <w:t>Translat</w:t>
            </w:r>
            <w:r w:rsidR="0091109E">
              <w:t>ing</w:t>
            </w:r>
            <w:r>
              <w:t xml:space="preserve"> </w:t>
            </w:r>
            <w:r w:rsidR="002118DE">
              <w:t xml:space="preserve">business </w:t>
            </w:r>
            <w:r w:rsidR="001A1043">
              <w:t xml:space="preserve">requirements &amp; objectives into Solution Design </w:t>
            </w:r>
            <w:r w:rsidR="00D450F0">
              <w:t>References (SDRs)</w:t>
            </w:r>
          </w:p>
          <w:p w14:paraId="0B7FA2F5" w14:textId="08AD3435" w:rsidR="00504178" w:rsidRDefault="00D340FB" w:rsidP="008D114C">
            <w:pPr>
              <w:pStyle w:val="ListParagraph"/>
              <w:numPr>
                <w:ilvl w:val="0"/>
                <w:numId w:val="2"/>
              </w:numPr>
            </w:pPr>
            <w:r>
              <w:t>C</w:t>
            </w:r>
            <w:r w:rsidR="0064588A">
              <w:t>omplet</w:t>
            </w:r>
            <w:r w:rsidR="000720D7">
              <w:t>ing, explaining, and supporting</w:t>
            </w:r>
            <w:r w:rsidR="0064588A">
              <w:t xml:space="preserve"> analytics system audits </w:t>
            </w:r>
            <w:r w:rsidR="00953A2B">
              <w:t>and</w:t>
            </w:r>
            <w:r w:rsidR="0064588A">
              <w:t xml:space="preserve"> roadmaps</w:t>
            </w:r>
          </w:p>
          <w:p w14:paraId="6C2F491F" w14:textId="19C44C87" w:rsidR="0064588A" w:rsidRDefault="00734259" w:rsidP="008D114C">
            <w:pPr>
              <w:pStyle w:val="ListParagraph"/>
              <w:numPr>
                <w:ilvl w:val="0"/>
                <w:numId w:val="2"/>
              </w:numPr>
            </w:pPr>
            <w:r>
              <w:t>C</w:t>
            </w:r>
            <w:r w:rsidR="00851BDC">
              <w:t>reat</w:t>
            </w:r>
            <w:r w:rsidR="00953A2B">
              <w:t>ing</w:t>
            </w:r>
            <w:r w:rsidR="00851BDC">
              <w:t xml:space="preserve"> c</w:t>
            </w:r>
            <w:r>
              <w:t>onsent-aware</w:t>
            </w:r>
            <w:r w:rsidR="00851BDC">
              <w:t xml:space="preserve"> data collection architectures</w:t>
            </w:r>
          </w:p>
          <w:p w14:paraId="42194011" w14:textId="63C03C2D" w:rsidR="000150DC" w:rsidRDefault="00E06B9F" w:rsidP="008D114C">
            <w:pPr>
              <w:pStyle w:val="ListParagraph"/>
              <w:numPr>
                <w:ilvl w:val="0"/>
                <w:numId w:val="2"/>
              </w:numPr>
            </w:pPr>
            <w:r>
              <w:t xml:space="preserve">Client and server-side tag management </w:t>
            </w:r>
            <w:r w:rsidR="00973CE1">
              <w:t xml:space="preserve">implementation, </w:t>
            </w:r>
            <w:r>
              <w:t>consolidation</w:t>
            </w:r>
            <w:r w:rsidR="00973CE1">
              <w:t>, and optimization</w:t>
            </w:r>
            <w:r w:rsidR="0080423C">
              <w:t xml:space="preserve"> across various MarTech stacks</w:t>
            </w:r>
          </w:p>
          <w:p w14:paraId="49B879AC" w14:textId="76D2C372" w:rsidR="00A00768" w:rsidRDefault="00A00768" w:rsidP="008D114C">
            <w:pPr>
              <w:pStyle w:val="ListParagraph"/>
              <w:numPr>
                <w:ilvl w:val="0"/>
                <w:numId w:val="2"/>
              </w:numPr>
            </w:pPr>
            <w:r>
              <w:t>Data integration</w:t>
            </w:r>
            <w:r w:rsidR="007408EE">
              <w:t xml:space="preserve">, </w:t>
            </w:r>
            <w:r w:rsidR="005B3C38">
              <w:t>warehouse enablement</w:t>
            </w:r>
            <w:r w:rsidR="007408EE">
              <w:t xml:space="preserve">, </w:t>
            </w:r>
            <w:r w:rsidR="00832908">
              <w:t>and</w:t>
            </w:r>
            <w:r w:rsidR="007408EE">
              <w:t xml:space="preserve"> import/export scheduling</w:t>
            </w:r>
          </w:p>
          <w:p w14:paraId="085F1420" w14:textId="00C6B04C" w:rsidR="00483E30" w:rsidRDefault="00483E30" w:rsidP="00483E30">
            <w:pPr>
              <w:pStyle w:val="ListParagraph"/>
              <w:numPr>
                <w:ilvl w:val="0"/>
                <w:numId w:val="2"/>
              </w:numPr>
            </w:pPr>
            <w:r>
              <w:t>Solv</w:t>
            </w:r>
            <w:r w:rsidR="00DF5651">
              <w:t>ing</w:t>
            </w:r>
            <w:r>
              <w:t xml:space="preserve"> complex business issues through custom reports and advanced analysis</w:t>
            </w:r>
          </w:p>
          <w:p w14:paraId="3900DA8B" w14:textId="77777777" w:rsidR="00036450" w:rsidRDefault="00036450" w:rsidP="0074354C"/>
          <w:p w14:paraId="70CCD000" w14:textId="27234A03" w:rsidR="00036450" w:rsidRPr="00B359E4" w:rsidRDefault="00982613" w:rsidP="0074354C">
            <w:pPr>
              <w:pStyle w:val="Heading4"/>
            </w:pPr>
            <w:r>
              <w:t xml:space="preserve">Alithya - </w:t>
            </w:r>
            <w:r w:rsidR="00F504E3">
              <w:t>Web Analytics Manager</w:t>
            </w:r>
          </w:p>
          <w:p w14:paraId="7C54711B" w14:textId="1336E811" w:rsidR="00036450" w:rsidRPr="00B359E4" w:rsidRDefault="00765A87" w:rsidP="0074354C">
            <w:pPr>
              <w:pStyle w:val="Date"/>
            </w:pPr>
            <w:r>
              <w:t>September 2010</w:t>
            </w:r>
            <w:r w:rsidR="00036450" w:rsidRPr="00B359E4">
              <w:t xml:space="preserve"> </w:t>
            </w:r>
            <w:r w:rsidR="00F30399">
              <w:t>–</w:t>
            </w:r>
            <w:r w:rsidR="00036450" w:rsidRPr="00B359E4">
              <w:t xml:space="preserve"> </w:t>
            </w:r>
            <w:r w:rsidR="00F30399">
              <w:t>March 2019</w:t>
            </w:r>
          </w:p>
          <w:p w14:paraId="58C32E5F" w14:textId="77777777" w:rsidR="009A4BD8" w:rsidRDefault="00F30399" w:rsidP="0074354C">
            <w:r w:rsidRPr="00F30399">
              <w:t xml:space="preserve">Managed various analytics platforms for a wide range of clients. Services included implementation, analysis, and tag management support. Client services also included marketing optimization through </w:t>
            </w:r>
            <w:r w:rsidR="00354B93">
              <w:t>SEO,</w:t>
            </w:r>
            <w:r w:rsidRPr="00F30399">
              <w:t xml:space="preserve"> </w:t>
            </w:r>
            <w:r w:rsidR="009A4BD8">
              <w:t>Paid Search,</w:t>
            </w:r>
            <w:r w:rsidRPr="00F30399">
              <w:t xml:space="preserve"> and Shopping </w:t>
            </w:r>
            <w:r w:rsidR="009A4BD8">
              <w:t>Engines.</w:t>
            </w:r>
          </w:p>
          <w:p w14:paraId="52D6C54F" w14:textId="77777777" w:rsidR="009A4BD8" w:rsidRDefault="009A4BD8" w:rsidP="0074354C"/>
          <w:p w14:paraId="145C3687" w14:textId="41BDC945" w:rsidR="009A4BD8" w:rsidRPr="00B359E4" w:rsidRDefault="00634513" w:rsidP="0074354C">
            <w:pPr>
              <w:pStyle w:val="Heading4"/>
            </w:pPr>
            <w:r>
              <w:t>Numeric Analytics</w:t>
            </w:r>
            <w:r w:rsidR="009A4BD8">
              <w:t xml:space="preserve"> </w:t>
            </w:r>
            <w:r>
              <w:t>–</w:t>
            </w:r>
            <w:r w:rsidR="009A4BD8">
              <w:t xml:space="preserve"> </w:t>
            </w:r>
            <w:r>
              <w:t>Senior Consultant</w:t>
            </w:r>
          </w:p>
          <w:p w14:paraId="30A48FD1" w14:textId="3654100B" w:rsidR="009A4BD8" w:rsidRPr="00B359E4" w:rsidRDefault="00634513" w:rsidP="0074354C">
            <w:pPr>
              <w:pStyle w:val="Date"/>
            </w:pPr>
            <w:r>
              <w:t>January 2008</w:t>
            </w:r>
            <w:r w:rsidR="009A4BD8" w:rsidRPr="00B359E4">
              <w:t xml:space="preserve"> </w:t>
            </w:r>
            <w:r w:rsidR="009A4BD8">
              <w:t>–</w:t>
            </w:r>
            <w:r w:rsidR="009A4BD8" w:rsidRPr="00B359E4">
              <w:t xml:space="preserve"> </w:t>
            </w:r>
            <w:r>
              <w:t>September</w:t>
            </w:r>
            <w:r w:rsidR="00F6051F">
              <w:t xml:space="preserve"> 2010</w:t>
            </w:r>
          </w:p>
          <w:p w14:paraId="74388C0A" w14:textId="65409728" w:rsidR="009A4BD8" w:rsidRDefault="006F0E28" w:rsidP="0074354C">
            <w:r w:rsidRPr="006F0E28">
              <w:t xml:space="preserve">Consulting, management, and reporting services for web analytics and </w:t>
            </w:r>
            <w:r w:rsidR="00137BDF">
              <w:t>o</w:t>
            </w:r>
            <w:r w:rsidRPr="006F0E28">
              <w:t>n</w:t>
            </w:r>
            <w:r>
              <w:t>line</w:t>
            </w:r>
            <w:r w:rsidRPr="006F0E28">
              <w:t xml:space="preserve"> </w:t>
            </w:r>
            <w:r w:rsidR="00137BDF">
              <w:t>m</w:t>
            </w:r>
            <w:r w:rsidRPr="006F0E28">
              <w:t xml:space="preserve">arketing </w:t>
            </w:r>
            <w:r w:rsidR="00137BDF">
              <w:t>o</w:t>
            </w:r>
            <w:r w:rsidRPr="006F0E28">
              <w:t>ptimization</w:t>
            </w:r>
            <w:r w:rsidR="000853DB">
              <w:t xml:space="preserve"> including</w:t>
            </w:r>
            <w:r w:rsidRPr="006F0E28">
              <w:t xml:space="preserve"> Affiliate Marketing, </w:t>
            </w:r>
            <w:r w:rsidR="000853DB">
              <w:t>SEO,</w:t>
            </w:r>
            <w:r w:rsidR="000853DB" w:rsidRPr="00F30399">
              <w:t xml:space="preserve"> </w:t>
            </w:r>
            <w:r w:rsidR="000853DB">
              <w:t>Paid Search,</w:t>
            </w:r>
            <w:r w:rsidR="000853DB" w:rsidRPr="00F30399">
              <w:t xml:space="preserve"> and Shopping </w:t>
            </w:r>
            <w:r w:rsidR="000853DB">
              <w:t>Engines.</w:t>
            </w:r>
          </w:p>
          <w:p w14:paraId="124A3044" w14:textId="77777777" w:rsidR="006F0E28" w:rsidRDefault="006F0E28" w:rsidP="0074354C"/>
          <w:p w14:paraId="38615578" w14:textId="7796B4FC" w:rsidR="009A4BD8" w:rsidRPr="00B359E4" w:rsidRDefault="00137BDF" w:rsidP="0074354C">
            <w:pPr>
              <w:pStyle w:val="Heading4"/>
            </w:pPr>
            <w:r>
              <w:t>GiftCertificates.com</w:t>
            </w:r>
            <w:r w:rsidR="009A4BD8">
              <w:t xml:space="preserve"> </w:t>
            </w:r>
            <w:r>
              <w:t>–</w:t>
            </w:r>
            <w:r w:rsidR="009A4BD8">
              <w:t xml:space="preserve"> </w:t>
            </w:r>
            <w:r>
              <w:t>Consumer Marketing</w:t>
            </w:r>
            <w:r w:rsidR="009A4BD8">
              <w:t xml:space="preserve"> Manager</w:t>
            </w:r>
          </w:p>
          <w:p w14:paraId="09189D8F" w14:textId="6540897B" w:rsidR="009A4BD8" w:rsidRPr="00B359E4" w:rsidRDefault="00E00046" w:rsidP="0074354C">
            <w:pPr>
              <w:pStyle w:val="Date"/>
            </w:pPr>
            <w:r>
              <w:t>April 2007</w:t>
            </w:r>
            <w:r w:rsidR="009A4BD8" w:rsidRPr="00B359E4">
              <w:t xml:space="preserve"> </w:t>
            </w:r>
            <w:r w:rsidR="009A4BD8">
              <w:t>–</w:t>
            </w:r>
            <w:r w:rsidR="009A4BD8" w:rsidRPr="00B359E4">
              <w:t xml:space="preserve"> </w:t>
            </w:r>
            <w:r>
              <w:t>December 2007</w:t>
            </w:r>
          </w:p>
          <w:p w14:paraId="0C96BE42" w14:textId="77777777" w:rsidR="00EE5A0F" w:rsidRDefault="00C33B91" w:rsidP="0074354C">
            <w:r>
              <w:t>Primary responsibilities included Omniture</w:t>
            </w:r>
            <w:r w:rsidR="00B66A80">
              <w:t xml:space="preserve"> SiteCatalyst, SEO, Paid Search, and Affiliate Marketing.</w:t>
            </w:r>
          </w:p>
          <w:p w14:paraId="0E0D97C3" w14:textId="77777777" w:rsidR="00EE5A0F" w:rsidRDefault="00EE5A0F" w:rsidP="0074354C"/>
          <w:p w14:paraId="3A83C6A4" w14:textId="7F5C6899" w:rsidR="00EE5A0F" w:rsidRPr="00B359E4" w:rsidRDefault="00175A18" w:rsidP="0074354C">
            <w:pPr>
              <w:pStyle w:val="Heading4"/>
            </w:pPr>
            <w:r>
              <w:t>AtomicPark.com</w:t>
            </w:r>
            <w:r w:rsidR="00EE5A0F">
              <w:t xml:space="preserve"> – </w:t>
            </w:r>
            <w:r>
              <w:t>Search Engine Optimization Specialist</w:t>
            </w:r>
          </w:p>
          <w:p w14:paraId="4E84023B" w14:textId="5D232B57" w:rsidR="00036450" w:rsidRDefault="00175A18" w:rsidP="0074354C">
            <w:pPr>
              <w:pStyle w:val="Date"/>
            </w:pPr>
            <w:r>
              <w:t>November 2004</w:t>
            </w:r>
            <w:r w:rsidR="00EE5A0F" w:rsidRPr="00B359E4">
              <w:t xml:space="preserve"> </w:t>
            </w:r>
            <w:r w:rsidR="00EE5A0F">
              <w:t>–</w:t>
            </w:r>
            <w:r w:rsidR="00EE5A0F" w:rsidRPr="00B359E4">
              <w:t xml:space="preserve"> </w:t>
            </w:r>
            <w:r w:rsidR="002A7D1D">
              <w:t>December 2007</w:t>
            </w:r>
          </w:p>
          <w:p w14:paraId="0B0E20C1" w14:textId="3BCF0356" w:rsidR="00086150" w:rsidRDefault="00733375" w:rsidP="0074354C">
            <w:r>
              <w:t xml:space="preserve">Responsible for increasing rankings and sales through SEO. </w:t>
            </w:r>
            <w:r w:rsidR="008D0F8A">
              <w:t>Implemented and maintained WebTrends Enterprise Analytics.</w:t>
            </w:r>
          </w:p>
          <w:p w14:paraId="3ABCB34D" w14:textId="77777777" w:rsidR="00AD7DB8" w:rsidRPr="00EE5A0F" w:rsidRDefault="00AD7DB8" w:rsidP="0074354C"/>
          <w:p w14:paraId="39568127" w14:textId="4B6B1A6B" w:rsidR="00036450" w:rsidRDefault="00E138D0" w:rsidP="0074354C">
            <w:pPr>
              <w:pStyle w:val="Heading2"/>
            </w:pPr>
            <w:r>
              <w:t>Education</w:t>
            </w:r>
          </w:p>
          <w:p w14:paraId="46A58857" w14:textId="3EED62AB" w:rsidR="00036450" w:rsidRDefault="00E138D0" w:rsidP="0074354C">
            <w:pPr>
              <w:pStyle w:val="Heading4"/>
              <w:rPr>
                <w:bCs/>
              </w:rPr>
            </w:pPr>
            <w:r>
              <w:rPr>
                <w:bCs/>
              </w:rPr>
              <w:t>Moun</w:t>
            </w:r>
            <w:r w:rsidR="00686662">
              <w:rPr>
                <w:bCs/>
              </w:rPr>
              <w:t>t Wachusett Community College</w:t>
            </w:r>
          </w:p>
          <w:p w14:paraId="6E34ACD3" w14:textId="70C01FCD" w:rsidR="00F7063B" w:rsidRPr="00F7063B" w:rsidRDefault="00686662" w:rsidP="00F7063B">
            <w:pPr>
              <w:pStyle w:val="Date"/>
            </w:pPr>
            <w:r>
              <w:t>1997</w:t>
            </w:r>
            <w:r w:rsidR="00036450" w:rsidRPr="00036450">
              <w:t>–</w:t>
            </w:r>
            <w:r>
              <w:t>2000</w:t>
            </w:r>
            <w:r w:rsidR="009F1680">
              <w:t xml:space="preserve">: </w:t>
            </w:r>
            <w:r w:rsidR="00DB5927">
              <w:t>Associate</w:t>
            </w:r>
            <w:r w:rsidR="0080272B">
              <w:t>’</w:t>
            </w:r>
            <w:r w:rsidR="00DB5927">
              <w:t xml:space="preserve">s Degree in </w:t>
            </w:r>
            <w:r w:rsidR="00886545">
              <w:t xml:space="preserve">Computer </w:t>
            </w:r>
            <w:r w:rsidR="00DB5927">
              <w:t>Graphic Design</w:t>
            </w:r>
            <w:r w:rsidR="00036450" w:rsidRPr="00036450">
              <w:t xml:space="preserve"> </w:t>
            </w:r>
          </w:p>
        </w:tc>
      </w:tr>
    </w:tbl>
    <w:p w14:paraId="57F1B818" w14:textId="1480EEDC" w:rsidR="008031B0" w:rsidRDefault="008031B0" w:rsidP="000C45FF">
      <w:pPr>
        <w:tabs>
          <w:tab w:val="left" w:pos="990"/>
        </w:tabs>
      </w:pPr>
    </w:p>
    <w:sectPr w:rsidR="008031B0" w:rsidSect="000C45FF">
      <w:headerReference w:type="defaul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001CB" w14:textId="77777777" w:rsidR="000E1D1C" w:rsidRDefault="000E1D1C" w:rsidP="000C45FF">
      <w:r>
        <w:separator/>
      </w:r>
    </w:p>
  </w:endnote>
  <w:endnote w:type="continuationSeparator" w:id="0">
    <w:p w14:paraId="725176F9" w14:textId="77777777" w:rsidR="000E1D1C" w:rsidRDefault="000E1D1C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BBAD0" w14:textId="77777777" w:rsidR="000E1D1C" w:rsidRDefault="000E1D1C" w:rsidP="000C45FF">
      <w:r>
        <w:separator/>
      </w:r>
    </w:p>
  </w:footnote>
  <w:footnote w:type="continuationSeparator" w:id="0">
    <w:p w14:paraId="47D9B79F" w14:textId="77777777" w:rsidR="000E1D1C" w:rsidRDefault="000E1D1C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A7948" w14:textId="77777777" w:rsidR="000C45FF" w:rsidRDefault="000C45F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03535E8" wp14:editId="6461B4B5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3" name="Graphic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F2CCF"/>
    <w:multiLevelType w:val="hybridMultilevel"/>
    <w:tmpl w:val="0C12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F32AD0"/>
    <w:multiLevelType w:val="hybridMultilevel"/>
    <w:tmpl w:val="384A0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696818">
    <w:abstractNumId w:val="1"/>
  </w:num>
  <w:num w:numId="2" w16cid:durableId="125782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555"/>
    <w:rsid w:val="000150DC"/>
    <w:rsid w:val="00015B8B"/>
    <w:rsid w:val="00017414"/>
    <w:rsid w:val="00034C3E"/>
    <w:rsid w:val="00036450"/>
    <w:rsid w:val="00054A59"/>
    <w:rsid w:val="00054F44"/>
    <w:rsid w:val="00060C65"/>
    <w:rsid w:val="000720D7"/>
    <w:rsid w:val="00076FFB"/>
    <w:rsid w:val="000853DB"/>
    <w:rsid w:val="00086150"/>
    <w:rsid w:val="00094499"/>
    <w:rsid w:val="000B1E72"/>
    <w:rsid w:val="000C45FF"/>
    <w:rsid w:val="000E1D1C"/>
    <w:rsid w:val="000E3FD1"/>
    <w:rsid w:val="000E4449"/>
    <w:rsid w:val="000E4612"/>
    <w:rsid w:val="000E6C7C"/>
    <w:rsid w:val="000F02B5"/>
    <w:rsid w:val="00106910"/>
    <w:rsid w:val="00112054"/>
    <w:rsid w:val="001120C2"/>
    <w:rsid w:val="00121EB9"/>
    <w:rsid w:val="001317D8"/>
    <w:rsid w:val="00137577"/>
    <w:rsid w:val="00137BDF"/>
    <w:rsid w:val="00142B1D"/>
    <w:rsid w:val="00144359"/>
    <w:rsid w:val="00146383"/>
    <w:rsid w:val="001525E1"/>
    <w:rsid w:val="00155905"/>
    <w:rsid w:val="00164DF5"/>
    <w:rsid w:val="00167A7F"/>
    <w:rsid w:val="00174D71"/>
    <w:rsid w:val="00175A18"/>
    <w:rsid w:val="00176D18"/>
    <w:rsid w:val="00180329"/>
    <w:rsid w:val="0018234E"/>
    <w:rsid w:val="001828F6"/>
    <w:rsid w:val="001849DC"/>
    <w:rsid w:val="001851E4"/>
    <w:rsid w:val="0019001F"/>
    <w:rsid w:val="001A1043"/>
    <w:rsid w:val="001A74A5"/>
    <w:rsid w:val="001B2ABD"/>
    <w:rsid w:val="001C2E4F"/>
    <w:rsid w:val="001E0391"/>
    <w:rsid w:val="001E1759"/>
    <w:rsid w:val="001F1ECC"/>
    <w:rsid w:val="002118DE"/>
    <w:rsid w:val="00223B67"/>
    <w:rsid w:val="002400EB"/>
    <w:rsid w:val="002400F2"/>
    <w:rsid w:val="00244BE8"/>
    <w:rsid w:val="00256CF7"/>
    <w:rsid w:val="00260BC0"/>
    <w:rsid w:val="00281C11"/>
    <w:rsid w:val="00281FD5"/>
    <w:rsid w:val="002929F4"/>
    <w:rsid w:val="002A0DDD"/>
    <w:rsid w:val="002A717F"/>
    <w:rsid w:val="002A7D1D"/>
    <w:rsid w:val="002B2334"/>
    <w:rsid w:val="002B764E"/>
    <w:rsid w:val="002C0F42"/>
    <w:rsid w:val="002C187E"/>
    <w:rsid w:val="002D64F4"/>
    <w:rsid w:val="002F5D65"/>
    <w:rsid w:val="002F5E5E"/>
    <w:rsid w:val="0030481B"/>
    <w:rsid w:val="00310A57"/>
    <w:rsid w:val="003156FC"/>
    <w:rsid w:val="003254B5"/>
    <w:rsid w:val="003300BB"/>
    <w:rsid w:val="00354B93"/>
    <w:rsid w:val="0037121F"/>
    <w:rsid w:val="003910D8"/>
    <w:rsid w:val="003A3076"/>
    <w:rsid w:val="003A6B7D"/>
    <w:rsid w:val="003B06CA"/>
    <w:rsid w:val="003B755E"/>
    <w:rsid w:val="003D117D"/>
    <w:rsid w:val="003F4AAA"/>
    <w:rsid w:val="003F6B6E"/>
    <w:rsid w:val="004071FC"/>
    <w:rsid w:val="004125D6"/>
    <w:rsid w:val="004275D7"/>
    <w:rsid w:val="00431785"/>
    <w:rsid w:val="00440FB0"/>
    <w:rsid w:val="00445947"/>
    <w:rsid w:val="00447306"/>
    <w:rsid w:val="004813B3"/>
    <w:rsid w:val="00483E30"/>
    <w:rsid w:val="00486DA2"/>
    <w:rsid w:val="00496591"/>
    <w:rsid w:val="004A0718"/>
    <w:rsid w:val="004C2D41"/>
    <w:rsid w:val="004C63E4"/>
    <w:rsid w:val="004C66EA"/>
    <w:rsid w:val="004D3011"/>
    <w:rsid w:val="004D3584"/>
    <w:rsid w:val="004D40A2"/>
    <w:rsid w:val="004E0008"/>
    <w:rsid w:val="004F07C4"/>
    <w:rsid w:val="00504178"/>
    <w:rsid w:val="00523803"/>
    <w:rsid w:val="005262AC"/>
    <w:rsid w:val="005276B9"/>
    <w:rsid w:val="005301D0"/>
    <w:rsid w:val="005500D8"/>
    <w:rsid w:val="00560990"/>
    <w:rsid w:val="005633AF"/>
    <w:rsid w:val="00590B68"/>
    <w:rsid w:val="005B3C38"/>
    <w:rsid w:val="005E39D5"/>
    <w:rsid w:val="005E4BB2"/>
    <w:rsid w:val="005E528A"/>
    <w:rsid w:val="00600670"/>
    <w:rsid w:val="0062123A"/>
    <w:rsid w:val="00634513"/>
    <w:rsid w:val="0064588A"/>
    <w:rsid w:val="00646E75"/>
    <w:rsid w:val="00647EC8"/>
    <w:rsid w:val="00674865"/>
    <w:rsid w:val="00675881"/>
    <w:rsid w:val="006771D0"/>
    <w:rsid w:val="00686662"/>
    <w:rsid w:val="006C327F"/>
    <w:rsid w:val="006D1B0C"/>
    <w:rsid w:val="006D223D"/>
    <w:rsid w:val="006F0E28"/>
    <w:rsid w:val="006F4038"/>
    <w:rsid w:val="006F4722"/>
    <w:rsid w:val="00706BA4"/>
    <w:rsid w:val="007129AF"/>
    <w:rsid w:val="0071594E"/>
    <w:rsid w:val="00715FCB"/>
    <w:rsid w:val="00721485"/>
    <w:rsid w:val="00733375"/>
    <w:rsid w:val="00734259"/>
    <w:rsid w:val="007408EE"/>
    <w:rsid w:val="0074276B"/>
    <w:rsid w:val="00743101"/>
    <w:rsid w:val="0074354C"/>
    <w:rsid w:val="00764C9F"/>
    <w:rsid w:val="00765A87"/>
    <w:rsid w:val="00767D1F"/>
    <w:rsid w:val="007775E1"/>
    <w:rsid w:val="007867A0"/>
    <w:rsid w:val="007927F5"/>
    <w:rsid w:val="007B13A1"/>
    <w:rsid w:val="0080272B"/>
    <w:rsid w:val="00802CA0"/>
    <w:rsid w:val="008031B0"/>
    <w:rsid w:val="0080423C"/>
    <w:rsid w:val="00832908"/>
    <w:rsid w:val="00841865"/>
    <w:rsid w:val="00851BDC"/>
    <w:rsid w:val="00851CBF"/>
    <w:rsid w:val="00867860"/>
    <w:rsid w:val="00867AF0"/>
    <w:rsid w:val="00877500"/>
    <w:rsid w:val="008839DF"/>
    <w:rsid w:val="00886545"/>
    <w:rsid w:val="008B25D6"/>
    <w:rsid w:val="008B64E6"/>
    <w:rsid w:val="008D0F8A"/>
    <w:rsid w:val="008D114C"/>
    <w:rsid w:val="008D3D09"/>
    <w:rsid w:val="0091109E"/>
    <w:rsid w:val="00911EBF"/>
    <w:rsid w:val="009260CD"/>
    <w:rsid w:val="00940A66"/>
    <w:rsid w:val="0094774A"/>
    <w:rsid w:val="00952C25"/>
    <w:rsid w:val="00953A2B"/>
    <w:rsid w:val="00963FB6"/>
    <w:rsid w:val="00973CE1"/>
    <w:rsid w:val="0097553B"/>
    <w:rsid w:val="00982613"/>
    <w:rsid w:val="00986CE6"/>
    <w:rsid w:val="00991A97"/>
    <w:rsid w:val="00996FDD"/>
    <w:rsid w:val="009A2476"/>
    <w:rsid w:val="009A3A98"/>
    <w:rsid w:val="009A4BD8"/>
    <w:rsid w:val="009F1680"/>
    <w:rsid w:val="009F3E5D"/>
    <w:rsid w:val="00A00768"/>
    <w:rsid w:val="00A027DC"/>
    <w:rsid w:val="00A04324"/>
    <w:rsid w:val="00A2118D"/>
    <w:rsid w:val="00A504DF"/>
    <w:rsid w:val="00A80988"/>
    <w:rsid w:val="00A9129A"/>
    <w:rsid w:val="00A93EAC"/>
    <w:rsid w:val="00A9418D"/>
    <w:rsid w:val="00AB504C"/>
    <w:rsid w:val="00AC50F7"/>
    <w:rsid w:val="00AD0A50"/>
    <w:rsid w:val="00AD16B0"/>
    <w:rsid w:val="00AD76E2"/>
    <w:rsid w:val="00AD7DB8"/>
    <w:rsid w:val="00AE35D8"/>
    <w:rsid w:val="00AF39D5"/>
    <w:rsid w:val="00AF4AC7"/>
    <w:rsid w:val="00AF690B"/>
    <w:rsid w:val="00B04BA4"/>
    <w:rsid w:val="00B20152"/>
    <w:rsid w:val="00B359E4"/>
    <w:rsid w:val="00B43876"/>
    <w:rsid w:val="00B50BE0"/>
    <w:rsid w:val="00B53FA1"/>
    <w:rsid w:val="00B57D98"/>
    <w:rsid w:val="00B627A5"/>
    <w:rsid w:val="00B64C7E"/>
    <w:rsid w:val="00B66A80"/>
    <w:rsid w:val="00B6759A"/>
    <w:rsid w:val="00B70850"/>
    <w:rsid w:val="00B72C10"/>
    <w:rsid w:val="00BA3BAC"/>
    <w:rsid w:val="00BB6645"/>
    <w:rsid w:val="00BB783D"/>
    <w:rsid w:val="00BD5D4C"/>
    <w:rsid w:val="00BF7073"/>
    <w:rsid w:val="00C066B6"/>
    <w:rsid w:val="00C153AD"/>
    <w:rsid w:val="00C33B91"/>
    <w:rsid w:val="00C37BA1"/>
    <w:rsid w:val="00C4674C"/>
    <w:rsid w:val="00C506CF"/>
    <w:rsid w:val="00C72BED"/>
    <w:rsid w:val="00C73555"/>
    <w:rsid w:val="00C76E31"/>
    <w:rsid w:val="00C82F90"/>
    <w:rsid w:val="00C9578B"/>
    <w:rsid w:val="00CA3AD0"/>
    <w:rsid w:val="00CB0055"/>
    <w:rsid w:val="00CC38BF"/>
    <w:rsid w:val="00CD66F6"/>
    <w:rsid w:val="00CE46F5"/>
    <w:rsid w:val="00CF1496"/>
    <w:rsid w:val="00CF4122"/>
    <w:rsid w:val="00D03FBC"/>
    <w:rsid w:val="00D05C82"/>
    <w:rsid w:val="00D061F8"/>
    <w:rsid w:val="00D2522B"/>
    <w:rsid w:val="00D340FB"/>
    <w:rsid w:val="00D422DE"/>
    <w:rsid w:val="00D43148"/>
    <w:rsid w:val="00D450F0"/>
    <w:rsid w:val="00D5459D"/>
    <w:rsid w:val="00D61F9B"/>
    <w:rsid w:val="00D755D9"/>
    <w:rsid w:val="00DA1F4D"/>
    <w:rsid w:val="00DB0706"/>
    <w:rsid w:val="00DB5927"/>
    <w:rsid w:val="00DC3FF1"/>
    <w:rsid w:val="00DD172A"/>
    <w:rsid w:val="00DF3FC0"/>
    <w:rsid w:val="00DF5651"/>
    <w:rsid w:val="00DF5B66"/>
    <w:rsid w:val="00E00046"/>
    <w:rsid w:val="00E06253"/>
    <w:rsid w:val="00E06B9F"/>
    <w:rsid w:val="00E138D0"/>
    <w:rsid w:val="00E25A26"/>
    <w:rsid w:val="00E4217C"/>
    <w:rsid w:val="00E43227"/>
    <w:rsid w:val="00E4381A"/>
    <w:rsid w:val="00E52E82"/>
    <w:rsid w:val="00E55D74"/>
    <w:rsid w:val="00E63114"/>
    <w:rsid w:val="00E829F5"/>
    <w:rsid w:val="00E91FD5"/>
    <w:rsid w:val="00EB66D3"/>
    <w:rsid w:val="00ED05A8"/>
    <w:rsid w:val="00EE50A8"/>
    <w:rsid w:val="00EE5A0F"/>
    <w:rsid w:val="00EF39D4"/>
    <w:rsid w:val="00EF6919"/>
    <w:rsid w:val="00F10BFB"/>
    <w:rsid w:val="00F10CD3"/>
    <w:rsid w:val="00F14567"/>
    <w:rsid w:val="00F16543"/>
    <w:rsid w:val="00F17F8E"/>
    <w:rsid w:val="00F214DD"/>
    <w:rsid w:val="00F27681"/>
    <w:rsid w:val="00F30399"/>
    <w:rsid w:val="00F33E00"/>
    <w:rsid w:val="00F352BD"/>
    <w:rsid w:val="00F42244"/>
    <w:rsid w:val="00F504E3"/>
    <w:rsid w:val="00F57E2C"/>
    <w:rsid w:val="00F60274"/>
    <w:rsid w:val="00F6051F"/>
    <w:rsid w:val="00F7063B"/>
    <w:rsid w:val="00F76F05"/>
    <w:rsid w:val="00F77FB9"/>
    <w:rsid w:val="00F84776"/>
    <w:rsid w:val="00FA5C0F"/>
    <w:rsid w:val="00FB068F"/>
    <w:rsid w:val="00FC7C6E"/>
    <w:rsid w:val="00FD6A71"/>
    <w:rsid w:val="00FD7B73"/>
    <w:rsid w:val="00FE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D9811A"/>
  <w14:defaultImageDpi w14:val="32767"/>
  <w15:chartTrackingRefBased/>
  <w15:docId w15:val="{E033458E-0C99-4500-A9AC-9A8FBAF6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">
    <w:name w:val="Normal"/>
    <w:qFormat/>
    <w:rsid w:val="00B359E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40A66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548AB7" w:themeColor="accent1" w:themeShade="BF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359E4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036450"/>
  </w:style>
  <w:style w:type="character" w:customStyle="1" w:styleId="DateChar">
    <w:name w:val="Date Char"/>
    <w:basedOn w:val="DefaultParagraphFont"/>
    <w:link w:val="Date"/>
    <w:uiPriority w:val="99"/>
    <w:rsid w:val="00036450"/>
    <w:rPr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281FD5"/>
    <w:rPr>
      <w:color w:val="B85A22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itleChar">
    <w:name w:val="Subtitle Char"/>
    <w:basedOn w:val="DefaultParagraphFont"/>
    <w:link w:val="Subtitle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Heading3Char">
    <w:name w:val="Heading 3 Char"/>
    <w:basedOn w:val="DefaultParagraphFont"/>
    <w:link w:val="Heading3"/>
    <w:uiPriority w:val="9"/>
    <w:rsid w:val="00940A66"/>
    <w:rPr>
      <w:rFonts w:asciiTheme="majorHAnsi" w:eastAsiaTheme="majorEastAsia" w:hAnsiTheme="majorHAnsi" w:cstheme="majorBidi"/>
      <w:b/>
      <w:caps/>
      <w:color w:val="548AB7" w:themeColor="accent1" w:themeShade="BF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B359E4"/>
    <w:rPr>
      <w:b/>
      <w:sz w:val="18"/>
      <w:szCs w:val="22"/>
    </w:rPr>
  </w:style>
  <w:style w:type="paragraph" w:styleId="ListParagraph">
    <w:name w:val="List Paragraph"/>
    <w:basedOn w:val="Normal"/>
    <w:uiPriority w:val="34"/>
    <w:qFormat/>
    <w:rsid w:val="00176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mycourse.app/w6CFPDR9DBjRVOga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killshop.credential.net/31194af3-27b1-4f85-aa44-76de8d5d3de6" TargetMode="Externa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linkedin.com/in/aldug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.dugan@dugananalytics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dug\AppData\Roaming\Microsoft\Templates\Bold%20modern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A61BB43481459A915338B680B9B6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3A0B4-2DAD-4B0A-83BF-D35B3C941B79}"/>
      </w:docPartPr>
      <w:docPartBody>
        <w:p w:rsidR="00895EC1" w:rsidRDefault="001466F6">
          <w:pPr>
            <w:pStyle w:val="76A61BB43481459A915338B680B9B6C3"/>
          </w:pPr>
          <w:r w:rsidRPr="00D5459D">
            <w:t>Profile</w:t>
          </w:r>
        </w:p>
      </w:docPartBody>
    </w:docPart>
    <w:docPart>
      <w:docPartPr>
        <w:name w:val="E7EC6B7A019E42399722653252ED40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171DD-5D9B-4C52-93DC-75A8921522FA}"/>
      </w:docPartPr>
      <w:docPartBody>
        <w:p w:rsidR="00895EC1" w:rsidRDefault="001466F6">
          <w:pPr>
            <w:pStyle w:val="E7EC6B7A019E42399722653252ED40B6"/>
          </w:pPr>
          <w:r w:rsidRPr="00CB0055">
            <w:t>Contact</w:t>
          </w:r>
        </w:p>
      </w:docPartBody>
    </w:docPart>
    <w:docPart>
      <w:docPartPr>
        <w:name w:val="EA25D61479F141DA848341D1D091B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601ED3-BDC0-436B-B2B8-5C675296F225}"/>
      </w:docPartPr>
      <w:docPartBody>
        <w:p w:rsidR="00895EC1" w:rsidRDefault="001466F6">
          <w:pPr>
            <w:pStyle w:val="EA25D61479F141DA848341D1D091BEBF"/>
          </w:pPr>
          <w:r w:rsidRPr="004D3011">
            <w:t>PHONE:</w:t>
          </w:r>
        </w:p>
      </w:docPartBody>
    </w:docPart>
    <w:docPart>
      <w:docPartPr>
        <w:name w:val="56010154B9E94DFEB0D6BF9B02799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F3FED-78AA-45A4-AAB4-9416E3D23679}"/>
      </w:docPartPr>
      <w:docPartBody>
        <w:p w:rsidR="00895EC1" w:rsidRDefault="001466F6">
          <w:pPr>
            <w:pStyle w:val="56010154B9E94DFEB0D6BF9B02799CEA"/>
          </w:pPr>
          <w:r w:rsidRPr="004D3011">
            <w:t>EMAIL:</w:t>
          </w:r>
        </w:p>
      </w:docPartBody>
    </w:docPart>
    <w:docPart>
      <w:docPartPr>
        <w:name w:val="FE83279E986B4B1AA12EC4BBAC1E50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B62DB-F651-4D1A-94D0-C50687CBF237}"/>
      </w:docPartPr>
      <w:docPartBody>
        <w:p w:rsidR="00895EC1" w:rsidRDefault="00190E32" w:rsidP="00190E32">
          <w:pPr>
            <w:pStyle w:val="FE83279E986B4B1AA12EC4BBAC1E5043"/>
          </w:pPr>
          <w:r w:rsidRPr="00036450">
            <w:rPr>
              <w:rStyle w:val="Heading2Char"/>
            </w:rPr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E32"/>
    <w:rsid w:val="000B1E72"/>
    <w:rsid w:val="000D0C88"/>
    <w:rsid w:val="000E6C7C"/>
    <w:rsid w:val="00131872"/>
    <w:rsid w:val="00142B1D"/>
    <w:rsid w:val="001466F6"/>
    <w:rsid w:val="0018234E"/>
    <w:rsid w:val="00190E32"/>
    <w:rsid w:val="001D4E16"/>
    <w:rsid w:val="00310A57"/>
    <w:rsid w:val="003F4AAA"/>
    <w:rsid w:val="00443D6B"/>
    <w:rsid w:val="00483427"/>
    <w:rsid w:val="004A0718"/>
    <w:rsid w:val="004E0421"/>
    <w:rsid w:val="005B12F4"/>
    <w:rsid w:val="005E4BB2"/>
    <w:rsid w:val="00706BA4"/>
    <w:rsid w:val="007B13A1"/>
    <w:rsid w:val="007D796E"/>
    <w:rsid w:val="00851CBF"/>
    <w:rsid w:val="00895EC1"/>
    <w:rsid w:val="008B64E6"/>
    <w:rsid w:val="008D3D09"/>
    <w:rsid w:val="00946782"/>
    <w:rsid w:val="00A027DC"/>
    <w:rsid w:val="00A71999"/>
    <w:rsid w:val="00A93EAC"/>
    <w:rsid w:val="00C57322"/>
    <w:rsid w:val="00DC42AF"/>
    <w:rsid w:val="00E0652B"/>
    <w:rsid w:val="00E5524B"/>
    <w:rsid w:val="00E66ECB"/>
    <w:rsid w:val="00EB66D3"/>
    <w:rsid w:val="00F27693"/>
    <w:rsid w:val="00F56BA7"/>
    <w:rsid w:val="00FB3E40"/>
    <w:rsid w:val="00FD324B"/>
    <w:rsid w:val="00FD6A71"/>
    <w:rsid w:val="00FF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190E32"/>
    <w:pPr>
      <w:keepNext/>
      <w:keepLines/>
      <w:pBdr>
        <w:bottom w:val="single" w:sz="8" w:space="1" w:color="156082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kern w:val="0"/>
      <w:sz w:val="22"/>
      <w:szCs w:val="26"/>
      <w:lang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6A61BB43481459A915338B680B9B6C3">
    <w:name w:val="76A61BB43481459A915338B680B9B6C3"/>
  </w:style>
  <w:style w:type="paragraph" w:customStyle="1" w:styleId="E7EC6B7A019E42399722653252ED40B6">
    <w:name w:val="E7EC6B7A019E42399722653252ED40B6"/>
  </w:style>
  <w:style w:type="paragraph" w:customStyle="1" w:styleId="EA25D61479F141DA848341D1D091BEBF">
    <w:name w:val="EA25D61479F141DA848341D1D091BEBF"/>
  </w:style>
  <w:style w:type="paragraph" w:customStyle="1" w:styleId="56010154B9E94DFEB0D6BF9B02799CEA">
    <w:name w:val="56010154B9E94DFEB0D6BF9B02799CEA"/>
  </w:style>
  <w:style w:type="character" w:styleId="Hyperlink">
    <w:name w:val="Hyperlink"/>
    <w:basedOn w:val="DefaultParagraphFont"/>
    <w:uiPriority w:val="99"/>
    <w:unhideWhenUsed/>
    <w:rPr>
      <w:color w:val="BF4E14" w:themeColor="accent2" w:themeShade="B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90E32"/>
    <w:rPr>
      <w:rFonts w:asciiTheme="majorHAnsi" w:eastAsiaTheme="majorEastAsia" w:hAnsiTheme="majorHAnsi" w:cstheme="majorBidi"/>
      <w:b/>
      <w:bCs/>
      <w:caps/>
      <w:kern w:val="0"/>
      <w:sz w:val="22"/>
      <w:szCs w:val="26"/>
      <w:lang w:eastAsia="ja-JP"/>
      <w14:ligatures w14:val="none"/>
    </w:rPr>
  </w:style>
  <w:style w:type="paragraph" w:customStyle="1" w:styleId="FE83279E986B4B1AA12EC4BBAC1E5043">
    <w:name w:val="FE83279E986B4B1AA12EC4BBAC1E5043"/>
    <w:rsid w:val="00190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Bold modern resume.dotx</Template>
  <TotalTime>560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Dugan</dc:creator>
  <cp:keywords/>
  <dc:description/>
  <cp:lastModifiedBy>Al Dugan</cp:lastModifiedBy>
  <cp:revision>198</cp:revision>
  <cp:lastPrinted>2025-02-11T18:13:00Z</cp:lastPrinted>
  <dcterms:created xsi:type="dcterms:W3CDTF">2025-02-11T16:30:00Z</dcterms:created>
  <dcterms:modified xsi:type="dcterms:W3CDTF">2026-08-24T18:06:00Z</dcterms:modified>
</cp:coreProperties>
</file>